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1FB" w:rsidRDefault="00DE01FB" w:rsidP="003A5634">
      <w:pPr>
        <w:autoSpaceDE w:val="0"/>
        <w:autoSpaceDN w:val="0"/>
        <w:adjustRightInd w:val="0"/>
        <w:spacing w:after="0" w:line="360" w:lineRule="auto"/>
        <w:rPr>
          <w:rFonts w:ascii="Times New Roman,Bold" w:hAnsi="Times New Roman,Bold" w:cs="Times New Roman,Bold"/>
          <w:b/>
          <w:bCs/>
          <w:color w:val="000000"/>
          <w:sz w:val="28"/>
          <w:szCs w:val="28"/>
        </w:rPr>
      </w:pPr>
    </w:p>
    <w:p w:rsidR="00DE01FB" w:rsidRDefault="00DE01FB" w:rsidP="003A5634">
      <w:pPr>
        <w:autoSpaceDE w:val="0"/>
        <w:autoSpaceDN w:val="0"/>
        <w:adjustRightInd w:val="0"/>
        <w:spacing w:after="0" w:line="360" w:lineRule="auto"/>
        <w:ind w:left="1416" w:firstLine="708"/>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ab/>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0.25pt;mso-position-horizontal:center" wrapcoords="9900 191 7560 765 3420 2676 2700 3823 900 5926 0 9366 0 12425 1080 15483 3420 18542 3600 19115 7740 21027 8820 21027 12780 21027 13680 21027 18000 18924 20340 15483 21240 12616 21420 9366 20880 7264 20520 6308 19080 4014 18720 2485 13860 382 11880 191 9900 191" o:allowoverlap="f">
            <v:imagedata r:id="rId4" o:title=""/>
          </v:shape>
        </w:pict>
      </w:r>
    </w:p>
    <w:p w:rsidR="00DE01FB" w:rsidRDefault="00DE01FB" w:rsidP="003A5634">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KARTA ZGŁOSZENIA DZIECKA DO ŚWIETLICY</w:t>
      </w:r>
    </w:p>
    <w:p w:rsidR="00DE01FB" w:rsidRDefault="00DE01FB" w:rsidP="003A5634">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W SZKOLE PODSTAWOWEJ NR 1 W CIECHANOWIE</w:t>
      </w:r>
    </w:p>
    <w:p w:rsidR="00DE01FB" w:rsidRDefault="00DE01FB" w:rsidP="003A5634">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W ROKU SZKOLNYM </w:t>
      </w:r>
      <w:r>
        <w:rPr>
          <w:rFonts w:ascii="Times New Roman" w:hAnsi="Times New Roman" w:cs="Times New Roman"/>
          <w:color w:val="000000"/>
          <w:sz w:val="28"/>
          <w:szCs w:val="28"/>
        </w:rPr>
        <w:t>......................................</w:t>
      </w:r>
    </w:p>
    <w:p w:rsidR="00DE01FB" w:rsidRDefault="00DE01FB" w:rsidP="00CA138D">
      <w:pPr>
        <w:autoSpaceDE w:val="0"/>
        <w:autoSpaceDN w:val="0"/>
        <w:adjustRightInd w:val="0"/>
        <w:spacing w:after="0" w:line="360" w:lineRule="auto"/>
        <w:rPr>
          <w:rFonts w:ascii="Times New Roman,Italic" w:hAnsi="Times New Roman,Italic" w:cs="Times New Roman,Italic"/>
          <w:i/>
          <w:iCs/>
          <w:color w:val="000000"/>
          <w:sz w:val="20"/>
          <w:szCs w:val="20"/>
        </w:rPr>
      </w:pPr>
      <w:r>
        <w:rPr>
          <w:rFonts w:ascii="Times New Roman,Italic" w:hAnsi="Times New Roman,Italic" w:cs="Times New Roman,Italic"/>
          <w:i/>
          <w:iCs/>
          <w:color w:val="000000"/>
          <w:sz w:val="20"/>
          <w:szCs w:val="20"/>
        </w:rPr>
        <w:t>Data wpływu ……………………</w:t>
      </w:r>
    </w:p>
    <w:p w:rsidR="00DE01FB" w:rsidRDefault="00DE01FB" w:rsidP="00CA138D">
      <w:pPr>
        <w:autoSpaceDE w:val="0"/>
        <w:autoSpaceDN w:val="0"/>
        <w:adjustRightInd w:val="0"/>
        <w:spacing w:after="0" w:line="360" w:lineRule="auto"/>
        <w:rPr>
          <w:rFonts w:ascii="Times New Roman,Italic" w:hAnsi="Times New Roman,Italic" w:cs="Times New Roman,Italic"/>
          <w:i/>
          <w:iCs/>
          <w:color w:val="000000"/>
          <w:sz w:val="20"/>
          <w:szCs w:val="20"/>
        </w:rPr>
      </w:pPr>
      <w:r>
        <w:rPr>
          <w:rFonts w:ascii="Times New Roman,Italic" w:hAnsi="Times New Roman,Italic" w:cs="Times New Roman,Italic"/>
          <w:i/>
          <w:iCs/>
          <w:color w:val="000000"/>
          <w:sz w:val="20"/>
          <w:szCs w:val="20"/>
        </w:rPr>
        <w:t>Podpis przyjmującego . …………………….</w:t>
      </w:r>
    </w:p>
    <w:p w:rsidR="00DE01FB" w:rsidRDefault="00DE01FB" w:rsidP="00CA138D">
      <w:pPr>
        <w:autoSpaceDE w:val="0"/>
        <w:autoSpaceDN w:val="0"/>
        <w:adjustRightInd w:val="0"/>
        <w:spacing w:after="0" w:line="360" w:lineRule="auto"/>
        <w:rPr>
          <w:rFonts w:ascii="Times New Roman,BoldItalic" w:hAnsi="Times New Roman,BoldItalic" w:cs="Times New Roman,BoldItalic"/>
          <w:b/>
          <w:bCs/>
          <w:i/>
          <w:iCs/>
          <w:color w:val="000000"/>
          <w:sz w:val="18"/>
          <w:szCs w:val="18"/>
        </w:rPr>
      </w:pPr>
      <w:r>
        <w:rPr>
          <w:rFonts w:ascii="Times New Roman,BoldItalic" w:hAnsi="Times New Roman,BoldItalic" w:cs="Times New Roman,BoldItalic"/>
          <w:b/>
          <w:bCs/>
          <w:i/>
          <w:iCs/>
          <w:color w:val="000000"/>
          <w:sz w:val="18"/>
          <w:szCs w:val="18"/>
        </w:rPr>
        <w:t>Dane wypełnić DRUKOWANYMI LITERAMI</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kl. .............,będzie uczęszczał(a) do świetlicy </w:t>
      </w:r>
    </w:p>
    <w:p w:rsidR="00DE01FB" w:rsidRPr="003A5634" w:rsidRDefault="00DE01FB" w:rsidP="00CA138D">
      <w:pPr>
        <w:autoSpaceDE w:val="0"/>
        <w:autoSpaceDN w:val="0"/>
        <w:adjustRightInd w:val="0"/>
        <w:spacing w:after="0" w:line="360" w:lineRule="auto"/>
        <w:rPr>
          <w:rFonts w:ascii="Times New Roman" w:hAnsi="Times New Roman" w:cs="Times New Roman"/>
          <w:color w:val="000000"/>
          <w:sz w:val="16"/>
          <w:szCs w:val="16"/>
        </w:rPr>
      </w:pPr>
      <w:r w:rsidRPr="003A5634">
        <w:rPr>
          <w:rFonts w:ascii="Times New Roman" w:hAnsi="Times New Roman" w:cs="Times New Roman"/>
          <w:color w:val="000000"/>
          <w:sz w:val="16"/>
          <w:szCs w:val="16"/>
        </w:rPr>
        <w:t>imię i nazwisko dziecka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 godzinach.............................................................................................................................</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Data urodzenia dziecka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Adres zamieszkania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telefon domowy ............................................................................................................................</w:t>
      </w:r>
    </w:p>
    <w:p w:rsidR="00DE01FB" w:rsidRDefault="00DE01FB" w:rsidP="00CA138D">
      <w:pPr>
        <w:autoSpaceDE w:val="0"/>
        <w:autoSpaceDN w:val="0"/>
        <w:adjustRightInd w:val="0"/>
        <w:spacing w:after="0" w:line="360" w:lineRule="auto"/>
        <w:rPr>
          <w:rFonts w:ascii="Times New Roman" w:hAnsi="Times New Roman" w:cs="Times New Roman"/>
          <w:b/>
          <w:bCs/>
          <w:i/>
          <w:iCs/>
          <w:color w:val="000000"/>
        </w:rPr>
      </w:pPr>
      <w:r>
        <w:rPr>
          <w:rFonts w:ascii="Times New Roman" w:hAnsi="Times New Roman" w:cs="Times New Roman"/>
          <w:b/>
          <w:bCs/>
          <w:i/>
          <w:iCs/>
          <w:color w:val="000000"/>
        </w:rPr>
        <w:t>OJCIEC (OPIEKUN PRAWNY)</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telefon kom. ......................................</w:t>
      </w:r>
    </w:p>
    <w:p w:rsidR="00DE01FB" w:rsidRDefault="00DE01FB" w:rsidP="00CA138D">
      <w:pPr>
        <w:autoSpaceDE w:val="0"/>
        <w:autoSpaceDN w:val="0"/>
        <w:adjustRightInd w:val="0"/>
        <w:spacing w:after="0"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imię i nazwisko</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Oświadczam, że jestem zatrudniony w ……………………………………………………………………………………………………………………….</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 godzinach od …………….do ……………….</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w:t>
      </w:r>
    </w:p>
    <w:p w:rsidR="00DE01FB" w:rsidRDefault="00DE01FB" w:rsidP="00CA138D">
      <w:pPr>
        <w:autoSpaceDE w:val="0"/>
        <w:autoSpaceDN w:val="0"/>
        <w:adjustRightInd w:val="0"/>
        <w:spacing w:after="0" w:line="360" w:lineRule="auto"/>
        <w:rPr>
          <w:rFonts w:ascii="Times New Roman" w:hAnsi="Times New Roman" w:cs="Times New Roman"/>
          <w:b/>
          <w:bCs/>
          <w:i/>
          <w:iCs/>
          <w:color w:val="000000"/>
        </w:rPr>
      </w:pPr>
      <w:r>
        <w:rPr>
          <w:rFonts w:ascii="Times New Roman" w:hAnsi="Times New Roman" w:cs="Times New Roman"/>
          <w:b/>
          <w:bCs/>
          <w:i/>
          <w:iCs/>
          <w:color w:val="000000"/>
        </w:rPr>
        <w:t>MATKA (OPIEKUNKA PRAWNA)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telefon kom. ..............................................</w:t>
      </w:r>
    </w:p>
    <w:p w:rsidR="00DE01FB" w:rsidRDefault="00DE01FB" w:rsidP="00CA138D">
      <w:pPr>
        <w:autoSpaceDE w:val="0"/>
        <w:autoSpaceDN w:val="0"/>
        <w:adjustRightInd w:val="0"/>
        <w:spacing w:after="0"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imię i nazwisko</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Oświadczam, że jestem zatrudniona w ……………………………………………………………………………………………………………………</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 godzinach od ………… do …………………………….</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w:t>
      </w:r>
    </w:p>
    <w:p w:rsidR="00DE01FB" w:rsidRPr="00752068"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p>
    <w:p w:rsidR="00DE01FB" w:rsidRPr="003F48EE" w:rsidRDefault="00DE01FB" w:rsidP="00CA138D">
      <w:pPr>
        <w:autoSpaceDE w:val="0"/>
        <w:autoSpaceDN w:val="0"/>
        <w:adjustRightInd w:val="0"/>
        <w:spacing w:after="0" w:line="360" w:lineRule="auto"/>
        <w:rPr>
          <w:rFonts w:ascii="Times New Roman" w:hAnsi="Times New Roman" w:cs="Times New Roman"/>
          <w:b/>
          <w:bCs/>
          <w:i/>
          <w:iCs/>
          <w:color w:val="000000"/>
          <w:sz w:val="20"/>
          <w:szCs w:val="20"/>
        </w:rPr>
      </w:pPr>
      <w:r w:rsidRPr="003F48EE">
        <w:rPr>
          <w:rFonts w:ascii="Times New Roman" w:hAnsi="Times New Roman" w:cs="Times New Roman"/>
          <w:b/>
          <w:bCs/>
          <w:i/>
          <w:iCs/>
          <w:color w:val="000000"/>
          <w:sz w:val="20"/>
          <w:szCs w:val="20"/>
        </w:rPr>
        <w:t>Wyrażam zgodę na wykorzystanie naszych danych osobowych do celów związanych z rekrutacją oraz opieką nad dzieckiem w świetlicy zgodnie z Ustawą o ochronie danych osobowych z dnia 29.08.1997r. o ochronie danych osobowych (Dz. U. z 2016r. ,</w:t>
      </w:r>
      <w:r>
        <w:rPr>
          <w:rFonts w:ascii="Times New Roman" w:hAnsi="Times New Roman" w:cs="Times New Roman"/>
          <w:b/>
          <w:bCs/>
          <w:i/>
          <w:iCs/>
          <w:color w:val="000000"/>
          <w:sz w:val="20"/>
          <w:szCs w:val="20"/>
        </w:rPr>
        <w:t xml:space="preserve"> </w:t>
      </w:r>
      <w:r w:rsidRPr="003F48EE">
        <w:rPr>
          <w:rFonts w:ascii="Times New Roman" w:hAnsi="Times New Roman" w:cs="Times New Roman"/>
          <w:b/>
          <w:bCs/>
          <w:i/>
          <w:iCs/>
          <w:color w:val="000000"/>
          <w:sz w:val="20"/>
          <w:szCs w:val="20"/>
        </w:rPr>
        <w:t>poz. 99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Pr="003A5634"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Do odbioru dziecka ze świetlicy upoważnione są (oprócz rodziców);</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Prosimy o podanie stopnia pokrewieństwa z dzieckiem, numerów telefonów, numeru dowodu osobistego</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 ........................................................………………………………….............................</w:t>
      </w:r>
      <w:r w:rsidRPr="003F48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INFORMACJE DOTYCZĄCE STANU ZDROWIA DZIECKA</w:t>
      </w: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 xml:space="preserve"> 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 xml:space="preserve">Zobowiązuję się do </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Times New Roman" w:hAnsi="Times New Roman" w:cs="Times New Roman"/>
          <w:color w:val="000000"/>
          <w:sz w:val="24"/>
          <w:szCs w:val="24"/>
        </w:rPr>
        <w:t>zapoznania z regulaminem obowiązującym w świetlicy</w:t>
      </w:r>
    </w:p>
    <w:p w:rsidR="00DE01FB" w:rsidRDefault="00DE01FB" w:rsidP="008002F6">
      <w:pPr>
        <w:autoSpaceDE w:val="0"/>
        <w:autoSpaceDN w:val="0"/>
        <w:adjustRightInd w:val="0"/>
        <w:spacing w:after="0" w:line="360" w:lineRule="auto"/>
        <w:ind w:left="360" w:hanging="360"/>
        <w:rPr>
          <w:rFonts w:ascii="Times New Roman" w:hAnsi="Times New Roman" w:cs="Times New Roman"/>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Times New Roman" w:hAnsi="Times New Roman" w:cs="Times New Roman"/>
          <w:color w:val="000000"/>
          <w:sz w:val="24"/>
          <w:szCs w:val="24"/>
        </w:rPr>
        <w:t>współpracy z wychowawcami świetlicy w sprawach dotyczących pobytu i funkcjonowania mojego dziecka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sidRPr="008002F6">
        <w:rPr>
          <w:rFonts w:ascii="Times New Roman" w:hAnsi="Times New Roman" w:cs="Times New Roman"/>
          <w:color w:val="000000"/>
          <w:sz w:val="24"/>
          <w:szCs w:val="24"/>
        </w:rPr>
        <w:t>punktualnego odbierania dziecka ze świetlicy.</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 matki kandydata                                                                            czytelny podpis ojca kandydata</w:t>
      </w:r>
    </w:p>
    <w:p w:rsidR="00DE01FB" w:rsidRDefault="00DE01FB" w:rsidP="00CA138D">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p>
    <w:p w:rsidR="00DE01FB" w:rsidRPr="008002F6" w:rsidRDefault="00DE01FB" w:rsidP="00CA138D">
      <w:pPr>
        <w:autoSpaceDE w:val="0"/>
        <w:autoSpaceDN w:val="0"/>
        <w:adjustRightInd w:val="0"/>
        <w:spacing w:after="0" w:line="360" w:lineRule="auto"/>
        <w:rPr>
          <w:rFonts w:ascii="Times New Roman" w:hAnsi="Times New Roman" w:cs="Times New Roman"/>
          <w:color w:val="000000"/>
          <w:sz w:val="18"/>
          <w:szCs w:val="18"/>
        </w:rPr>
      </w:pPr>
      <w:r w:rsidRPr="008002F6">
        <w:rPr>
          <w:rFonts w:ascii="Times New Roman" w:hAnsi="Times New Roman" w:cs="Times New Roman"/>
          <w:color w:val="000000"/>
          <w:sz w:val="18"/>
          <w:szCs w:val="18"/>
        </w:rPr>
        <w:t>miejscowość, data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b/>
          <w:bCs/>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DECYZJA KOMISJI KWALIFIKACYJNEJ</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Uczeń ………………………….. klasy ……………………………… może korzystać ze świetlicy szkolnej w roku szkolnym ……………… od dnia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Podpisy przewodniczącego komisji  oraz </w:t>
      </w:r>
      <w:bookmarkStart w:id="0" w:name="_GoBack"/>
      <w:bookmarkEnd w:id="0"/>
      <w:r>
        <w:rPr>
          <w:rFonts w:ascii="Times New Roman" w:hAnsi="Times New Roman" w:cs="Times New Roman"/>
          <w:color w:val="000000"/>
          <w:sz w:val="24"/>
          <w:szCs w:val="24"/>
        </w:rPr>
        <w:t>członków komisji</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522C8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0"/>
          <w:szCs w:val="20"/>
        </w:rPr>
      </w:pPr>
    </w:p>
    <w:sectPr w:rsidR="00DE01FB" w:rsidSect="003A5634">
      <w:pgSz w:w="11906" w:h="16838"/>
      <w:pgMar w:top="851" w:right="1418" w:bottom="107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Times New Roman,Italic">
    <w:panose1 w:val="00000000000000000000"/>
    <w:charset w:val="EE"/>
    <w:family w:val="auto"/>
    <w:notTrueType/>
    <w:pitch w:val="default"/>
    <w:sig w:usb0="00000005" w:usb1="00000000" w:usb2="00000000" w:usb3="00000000" w:csb0="00000002" w:csb1="00000000"/>
  </w:font>
  <w:font w:name="Times New Roman,BoldItalic">
    <w:panose1 w:val="00000000000000000000"/>
    <w:charset w:val="EE"/>
    <w:family w:val="auto"/>
    <w:notTrueType/>
    <w:pitch w:val="default"/>
    <w:sig w:usb0="00000005" w:usb1="00000000" w:usb2="00000000" w:usb3="00000000" w:csb0="00000002" w:csb1="00000000"/>
  </w:font>
  <w:font w:name="Calibri,BoldItalic">
    <w:panose1 w:val="00000000000000000000"/>
    <w:charset w:val="EE"/>
    <w:family w:val="auto"/>
    <w:notTrueType/>
    <w:pitch w:val="default"/>
    <w:sig w:usb0="00000005" w:usb1="00000000" w:usb2="00000000" w:usb3="00000000" w:csb0="00000002"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2068"/>
    <w:rsid w:val="00025DC1"/>
    <w:rsid w:val="001E7EC2"/>
    <w:rsid w:val="003611E3"/>
    <w:rsid w:val="003A5634"/>
    <w:rsid w:val="003F48EE"/>
    <w:rsid w:val="004940F0"/>
    <w:rsid w:val="00522C84"/>
    <w:rsid w:val="005C006E"/>
    <w:rsid w:val="00752068"/>
    <w:rsid w:val="007A463E"/>
    <w:rsid w:val="008002F6"/>
    <w:rsid w:val="008C1B4E"/>
    <w:rsid w:val="008D20AE"/>
    <w:rsid w:val="00BA1721"/>
    <w:rsid w:val="00BA5792"/>
    <w:rsid w:val="00CA138D"/>
    <w:rsid w:val="00CD4BEB"/>
    <w:rsid w:val="00DE01FB"/>
    <w:rsid w:val="00ED01EA"/>
    <w:rsid w:val="00ED4CD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38D"/>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TotalTime>
  <Pages>3</Pages>
  <Words>704</Words>
  <Characters>4229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SŁAWEK</cp:lastModifiedBy>
  <cp:revision>13</cp:revision>
  <dcterms:created xsi:type="dcterms:W3CDTF">2017-06-27T11:35:00Z</dcterms:created>
  <dcterms:modified xsi:type="dcterms:W3CDTF">2017-06-27T16:27:00Z</dcterms:modified>
</cp:coreProperties>
</file>